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BB0A6" w14:textId="77777777" w:rsidR="008F4305" w:rsidRDefault="008F4305" w:rsidP="008F4305">
      <w:pPr>
        <w:spacing w:after="0" w:line="240" w:lineRule="auto"/>
        <w:ind w:left="993"/>
        <w:rPr>
          <w:rFonts w:ascii="Source Sans Pro Black" w:eastAsia="Calibri" w:hAnsi="Source Sans Pro Black" w:cs="Times New Roman"/>
          <w:b/>
          <w:sz w:val="18"/>
          <w:szCs w:val="18"/>
        </w:rPr>
      </w:pPr>
      <w:r>
        <w:rPr>
          <w:rFonts w:ascii="Source Sans Pro Black" w:eastAsia="Calibri" w:hAnsi="Source Sans Pro Black" w:cs="Times New Roman"/>
          <w:b/>
          <w:sz w:val="18"/>
          <w:szCs w:val="18"/>
        </w:rPr>
        <w:t>Dr. Víctor Alejandro Ruiz Ramírez</w:t>
      </w:r>
    </w:p>
    <w:p w14:paraId="12D4D0BC" w14:textId="77777777" w:rsidR="008F4305" w:rsidRDefault="008F4305" w:rsidP="008F4305">
      <w:pPr>
        <w:spacing w:after="0" w:line="240" w:lineRule="auto"/>
        <w:ind w:left="993"/>
        <w:rPr>
          <w:rFonts w:ascii="Source Sans Pro Black" w:eastAsia="Calibri" w:hAnsi="Source Sans Pro Black" w:cs="Times New Roman"/>
          <w:b/>
          <w:sz w:val="18"/>
          <w:szCs w:val="18"/>
        </w:rPr>
      </w:pPr>
      <w:r>
        <w:rPr>
          <w:rFonts w:ascii="Source Sans Pro Black" w:eastAsia="Calibri" w:hAnsi="Source Sans Pro Black" w:cs="Times New Roman"/>
          <w:b/>
          <w:sz w:val="18"/>
          <w:szCs w:val="18"/>
        </w:rPr>
        <w:t>Director</w:t>
      </w:r>
    </w:p>
    <w:p w14:paraId="09587CAA" w14:textId="77777777" w:rsidR="008F4305" w:rsidRPr="00C746AB" w:rsidRDefault="008F4305" w:rsidP="008F4305">
      <w:pPr>
        <w:spacing w:after="0" w:line="240" w:lineRule="auto"/>
        <w:ind w:left="993"/>
        <w:rPr>
          <w:rFonts w:ascii="Source Sans Pro Black" w:eastAsia="Calibri" w:hAnsi="Source Sans Pro Black" w:cs="Times New Roman"/>
          <w:b/>
          <w:sz w:val="18"/>
          <w:szCs w:val="18"/>
        </w:rPr>
      </w:pPr>
      <w:r w:rsidRPr="00C746AB">
        <w:rPr>
          <w:rFonts w:ascii="Source Sans Pro Black" w:eastAsia="Calibri" w:hAnsi="Source Sans Pro Black" w:cs="Times New Roman"/>
          <w:b/>
          <w:sz w:val="18"/>
          <w:szCs w:val="18"/>
        </w:rPr>
        <w:t xml:space="preserve">Escuela de </w:t>
      </w:r>
      <w:r>
        <w:rPr>
          <w:rFonts w:ascii="Source Sans Pro Black" w:eastAsia="Calibri" w:hAnsi="Source Sans Pro Black" w:cs="Times New Roman"/>
          <w:b/>
          <w:sz w:val="18"/>
          <w:szCs w:val="18"/>
        </w:rPr>
        <w:t>A</w:t>
      </w:r>
      <w:r w:rsidRPr="00C746AB">
        <w:rPr>
          <w:rFonts w:ascii="Source Sans Pro Black" w:eastAsia="Calibri" w:hAnsi="Source Sans Pro Black" w:cs="Times New Roman"/>
          <w:b/>
          <w:sz w:val="18"/>
          <w:szCs w:val="18"/>
        </w:rPr>
        <w:t xml:space="preserve">rtes </w:t>
      </w:r>
      <w:r>
        <w:rPr>
          <w:rFonts w:ascii="Source Sans Pro Black" w:eastAsia="Calibri" w:hAnsi="Source Sans Pro Black" w:cs="Times New Roman"/>
          <w:b/>
          <w:sz w:val="18"/>
          <w:szCs w:val="18"/>
        </w:rPr>
        <w:t>P</w:t>
      </w:r>
      <w:r w:rsidRPr="00C746AB">
        <w:rPr>
          <w:rFonts w:ascii="Source Sans Pro Black" w:eastAsia="Calibri" w:hAnsi="Source Sans Pro Black" w:cs="Times New Roman"/>
          <w:b/>
          <w:sz w:val="18"/>
          <w:szCs w:val="18"/>
        </w:rPr>
        <w:t xml:space="preserve">lásticas y </w:t>
      </w:r>
      <w:r>
        <w:rPr>
          <w:rFonts w:ascii="Source Sans Pro Black" w:eastAsia="Calibri" w:hAnsi="Source Sans Pro Black" w:cs="Times New Roman"/>
          <w:b/>
          <w:sz w:val="18"/>
          <w:szCs w:val="18"/>
        </w:rPr>
        <w:t>A</w:t>
      </w:r>
      <w:r w:rsidRPr="00C746AB">
        <w:rPr>
          <w:rFonts w:ascii="Source Sans Pro Black" w:eastAsia="Calibri" w:hAnsi="Source Sans Pro Black" w:cs="Times New Roman"/>
          <w:b/>
          <w:sz w:val="18"/>
          <w:szCs w:val="18"/>
        </w:rPr>
        <w:t>udiovisuales</w:t>
      </w:r>
    </w:p>
    <w:p w14:paraId="22B33A5C" w14:textId="77777777" w:rsidR="008F4305" w:rsidRDefault="008F4305" w:rsidP="008F4305">
      <w:pPr>
        <w:spacing w:after="0" w:line="240" w:lineRule="auto"/>
        <w:ind w:left="993"/>
        <w:rPr>
          <w:rFonts w:ascii="Source Sans Pro Black" w:eastAsia="Calibri" w:hAnsi="Source Sans Pro Black" w:cs="Times New Roman"/>
          <w:b/>
          <w:sz w:val="18"/>
          <w:szCs w:val="18"/>
        </w:rPr>
      </w:pPr>
      <w:r w:rsidRPr="00C746AB">
        <w:rPr>
          <w:rFonts w:ascii="Source Sans Pro Black" w:eastAsia="Calibri" w:hAnsi="Source Sans Pro Black" w:cs="Times New Roman"/>
          <w:b/>
          <w:sz w:val="18"/>
          <w:szCs w:val="18"/>
        </w:rPr>
        <w:t xml:space="preserve">Benemérita </w:t>
      </w:r>
      <w:r>
        <w:rPr>
          <w:rFonts w:ascii="Source Sans Pro Black" w:eastAsia="Calibri" w:hAnsi="Source Sans Pro Black" w:cs="Times New Roman"/>
          <w:b/>
          <w:sz w:val="18"/>
          <w:szCs w:val="18"/>
        </w:rPr>
        <w:t>U</w:t>
      </w:r>
      <w:r w:rsidRPr="00C746AB">
        <w:rPr>
          <w:rFonts w:ascii="Source Sans Pro Black" w:eastAsia="Calibri" w:hAnsi="Source Sans Pro Black" w:cs="Times New Roman"/>
          <w:b/>
          <w:sz w:val="18"/>
          <w:szCs w:val="18"/>
        </w:rPr>
        <w:t xml:space="preserve">niversidad </w:t>
      </w:r>
      <w:r>
        <w:rPr>
          <w:rFonts w:ascii="Source Sans Pro Black" w:eastAsia="Calibri" w:hAnsi="Source Sans Pro Black" w:cs="Times New Roman"/>
          <w:b/>
          <w:sz w:val="18"/>
          <w:szCs w:val="18"/>
        </w:rPr>
        <w:t>A</w:t>
      </w:r>
      <w:r w:rsidRPr="00C746AB">
        <w:rPr>
          <w:rFonts w:ascii="Source Sans Pro Black" w:eastAsia="Calibri" w:hAnsi="Source Sans Pro Black" w:cs="Times New Roman"/>
          <w:b/>
          <w:sz w:val="18"/>
          <w:szCs w:val="18"/>
        </w:rPr>
        <w:t xml:space="preserve">utónoma de </w:t>
      </w:r>
      <w:r>
        <w:rPr>
          <w:rFonts w:ascii="Source Sans Pro Black" w:eastAsia="Calibri" w:hAnsi="Source Sans Pro Black" w:cs="Times New Roman"/>
          <w:b/>
          <w:sz w:val="18"/>
          <w:szCs w:val="18"/>
        </w:rPr>
        <w:t>P</w:t>
      </w:r>
      <w:r w:rsidRPr="00C746AB">
        <w:rPr>
          <w:rFonts w:ascii="Source Sans Pro Black" w:eastAsia="Calibri" w:hAnsi="Source Sans Pro Black" w:cs="Times New Roman"/>
          <w:b/>
          <w:sz w:val="18"/>
          <w:szCs w:val="18"/>
        </w:rPr>
        <w:t>uebla</w:t>
      </w:r>
    </w:p>
    <w:p w14:paraId="50D2A287" w14:textId="77777777" w:rsidR="008F4305" w:rsidRPr="00C746AB" w:rsidRDefault="008F4305" w:rsidP="008F4305">
      <w:pPr>
        <w:spacing w:after="0" w:line="240" w:lineRule="auto"/>
        <w:ind w:left="993"/>
        <w:rPr>
          <w:rFonts w:ascii="Source Sans Pro Black" w:eastAsia="Calibri" w:hAnsi="Source Sans Pro Black" w:cs="Times New Roman"/>
          <w:b/>
          <w:sz w:val="18"/>
          <w:szCs w:val="18"/>
        </w:rPr>
      </w:pPr>
      <w:r>
        <w:rPr>
          <w:rFonts w:ascii="Source Sans Pro Black" w:eastAsia="Calibri" w:hAnsi="Source Sans Pro Black" w:cs="Times New Roman"/>
          <w:b/>
          <w:sz w:val="18"/>
          <w:szCs w:val="18"/>
        </w:rPr>
        <w:t>P R E S E N T E</w:t>
      </w:r>
    </w:p>
    <w:p w14:paraId="3BB1FD58" w14:textId="77777777" w:rsidR="008F4305" w:rsidRPr="00C746AB" w:rsidRDefault="008F4305" w:rsidP="008F4305">
      <w:pPr>
        <w:spacing w:after="0" w:line="240" w:lineRule="auto"/>
        <w:ind w:left="993"/>
        <w:rPr>
          <w:rFonts w:ascii="Source Sans Pro Black" w:eastAsia="Calibri" w:hAnsi="Source Sans Pro Black" w:cs="Times New Roman"/>
          <w:b/>
          <w:sz w:val="18"/>
          <w:szCs w:val="18"/>
        </w:rPr>
      </w:pPr>
    </w:p>
    <w:p w14:paraId="3650ECD0" w14:textId="10D40A5D" w:rsidR="008F4305" w:rsidRDefault="008F4305" w:rsidP="008F4305">
      <w:pPr>
        <w:pStyle w:val="Saludoycuerpodeltexto"/>
        <w:spacing w:line="240" w:lineRule="auto"/>
        <w:ind w:left="993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 xml:space="preserve">Por este medio reciba un cordial saludo, nos dirigimos a Ud. para manifestar nuestro aval a la solicitud del permiso con goce de salario que presenta __________________________________________, docente de la </w:t>
      </w:r>
      <w:r>
        <w:rPr>
          <w:rFonts w:ascii="Source Sans Pro" w:hAnsi="Source Sans Pro"/>
        </w:rPr>
        <w:t>Facultad</w:t>
      </w:r>
      <w:r>
        <w:rPr>
          <w:rFonts w:ascii="Source Sans Pro" w:hAnsi="Source Sans Pro"/>
        </w:rPr>
        <w:t xml:space="preserve"> de Artes Plásticas y Audiovisuales, con número de trabajador ________________, de conformidad con el Capítulo III, Cláusula 19 del Contrato Colectivo de Trabajo celebrado entre la Benemérita Universidad Autónoma de Puebla y la Asociación Sindical de Personal Académico de la Benemérita Universidad Autónoma de Puebla 2019-2021.</w:t>
      </w:r>
    </w:p>
    <w:p w14:paraId="5999CB37" w14:textId="77777777" w:rsidR="008F4305" w:rsidRDefault="008F4305" w:rsidP="008F4305">
      <w:pPr>
        <w:pStyle w:val="Saludoycuerpodeltexto"/>
        <w:spacing w:line="240" w:lineRule="auto"/>
        <w:ind w:left="993"/>
        <w:jc w:val="both"/>
        <w:rPr>
          <w:rFonts w:ascii="Source Sans Pro" w:hAnsi="Source Sans Pro"/>
        </w:rPr>
      </w:pPr>
    </w:p>
    <w:p w14:paraId="7C15ED25" w14:textId="77777777" w:rsidR="008F4305" w:rsidRDefault="008F4305" w:rsidP="008F4305">
      <w:pPr>
        <w:pStyle w:val="Saludoycuerpodeltexto"/>
        <w:spacing w:line="240" w:lineRule="auto"/>
        <w:ind w:left="993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Se anexa el Formato de Solicitud de Días de la Dirección de Recursos Humanos, debidamente llenado por el/la interesado(a).</w:t>
      </w:r>
    </w:p>
    <w:p w14:paraId="7037A16B" w14:textId="77777777" w:rsidR="008F4305" w:rsidRPr="00530362" w:rsidRDefault="008F4305" w:rsidP="008F4305">
      <w:pPr>
        <w:pStyle w:val="Saludoycuerpodeltexto"/>
        <w:spacing w:line="240" w:lineRule="auto"/>
        <w:ind w:left="993"/>
        <w:jc w:val="both"/>
        <w:rPr>
          <w:rFonts w:ascii="Source Sans Pro" w:hAnsi="Source Sans Pro"/>
        </w:rPr>
      </w:pPr>
    </w:p>
    <w:p w14:paraId="2138852D" w14:textId="77777777" w:rsidR="008F4305" w:rsidRDefault="008F4305" w:rsidP="008F4305">
      <w:pPr>
        <w:pStyle w:val="Saludoycuerpodeltexto"/>
        <w:spacing w:line="240" w:lineRule="auto"/>
        <w:ind w:left="993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Sin más por el momento, nos despedimos de Ud. agradeciendo su atención.</w:t>
      </w:r>
    </w:p>
    <w:p w14:paraId="1059DA34" w14:textId="77777777" w:rsidR="008F4305" w:rsidRDefault="008F4305" w:rsidP="008F4305">
      <w:pPr>
        <w:pStyle w:val="Saludoycuerpodeltexto"/>
        <w:spacing w:line="240" w:lineRule="auto"/>
        <w:ind w:left="993"/>
        <w:jc w:val="center"/>
        <w:rPr>
          <w:rFonts w:ascii="Source Sans Pro" w:hAnsi="Source Sans Pro"/>
        </w:rPr>
      </w:pPr>
    </w:p>
    <w:p w14:paraId="6214C1F9" w14:textId="77777777" w:rsidR="008F4305" w:rsidRDefault="008F4305" w:rsidP="008F4305">
      <w:pPr>
        <w:pStyle w:val="Saludoycuerpodeltexto"/>
        <w:spacing w:line="240" w:lineRule="auto"/>
        <w:ind w:left="993"/>
        <w:jc w:val="center"/>
        <w:rPr>
          <w:rFonts w:ascii="Source Sans Pro" w:hAnsi="Source Sans Pro"/>
        </w:rPr>
      </w:pPr>
    </w:p>
    <w:p w14:paraId="5162596E" w14:textId="77777777" w:rsidR="008F4305" w:rsidRDefault="008F4305" w:rsidP="008F4305">
      <w:pPr>
        <w:pStyle w:val="Saludoycuerpodeltexto"/>
        <w:spacing w:line="240" w:lineRule="auto"/>
        <w:ind w:left="993"/>
        <w:jc w:val="center"/>
        <w:rPr>
          <w:rFonts w:ascii="Source Sans Pro" w:hAnsi="Source Sans Pro"/>
        </w:rPr>
      </w:pPr>
    </w:p>
    <w:p w14:paraId="450DA0FC" w14:textId="77777777" w:rsidR="008F4305" w:rsidRPr="00521268" w:rsidRDefault="008F4305" w:rsidP="008F4305">
      <w:pPr>
        <w:pStyle w:val="Saludoycuerpodeltexto"/>
        <w:spacing w:line="240" w:lineRule="auto"/>
        <w:ind w:left="993"/>
        <w:jc w:val="center"/>
        <w:rPr>
          <w:rFonts w:ascii="Source Sans Pro" w:hAnsi="Source Sans Pro"/>
          <w:i w:val="0"/>
          <w:iCs/>
        </w:rPr>
      </w:pPr>
      <w:r w:rsidRPr="00521268">
        <w:rPr>
          <w:rFonts w:ascii="Source Sans Pro" w:hAnsi="Source Sans Pro"/>
          <w:i w:val="0"/>
          <w:iCs/>
        </w:rPr>
        <w:t>A t e n t a m e n t e</w:t>
      </w:r>
    </w:p>
    <w:p w14:paraId="36E5BD16" w14:textId="77777777" w:rsidR="008F4305" w:rsidRDefault="008F4305" w:rsidP="008F4305">
      <w:pPr>
        <w:spacing w:after="0" w:line="240" w:lineRule="auto"/>
        <w:ind w:left="993" w:right="48"/>
        <w:jc w:val="center"/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>“Pensar bien, para vivir mejor”</w:t>
      </w:r>
    </w:p>
    <w:p w14:paraId="2693D128" w14:textId="77777777" w:rsidR="008F4305" w:rsidRDefault="008F4305" w:rsidP="008F4305">
      <w:pPr>
        <w:spacing w:after="0" w:line="240" w:lineRule="auto"/>
        <w:ind w:left="993" w:right="48"/>
        <w:jc w:val="center"/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 xml:space="preserve">H. Puebla de Z, ___ de____________ </w:t>
      </w:r>
      <w:proofErr w:type="spellStart"/>
      <w:r>
        <w:rPr>
          <w:rFonts w:ascii="Source Sans Pro" w:hAnsi="Source Sans Pro"/>
          <w:sz w:val="18"/>
          <w:szCs w:val="18"/>
        </w:rPr>
        <w:t>de</w:t>
      </w:r>
      <w:proofErr w:type="spellEnd"/>
      <w:r>
        <w:rPr>
          <w:rFonts w:ascii="Source Sans Pro" w:hAnsi="Source Sans Pro"/>
          <w:sz w:val="18"/>
          <w:szCs w:val="18"/>
        </w:rPr>
        <w:t xml:space="preserve"> _______</w:t>
      </w:r>
    </w:p>
    <w:p w14:paraId="0FCBAF0B" w14:textId="77777777" w:rsidR="008F4305" w:rsidRDefault="008F4305" w:rsidP="008F4305">
      <w:pPr>
        <w:spacing w:after="0" w:line="240" w:lineRule="auto"/>
        <w:ind w:left="993" w:right="48"/>
        <w:jc w:val="center"/>
        <w:rPr>
          <w:rFonts w:ascii="Source Sans Pro" w:hAnsi="Source Sans Pro"/>
          <w:sz w:val="18"/>
          <w:szCs w:val="18"/>
        </w:rPr>
      </w:pPr>
    </w:p>
    <w:p w14:paraId="140705BA" w14:textId="77777777" w:rsidR="008F4305" w:rsidRDefault="008F4305" w:rsidP="008F4305">
      <w:pPr>
        <w:spacing w:after="0" w:line="240" w:lineRule="auto"/>
        <w:ind w:left="993" w:right="48"/>
        <w:jc w:val="center"/>
        <w:rPr>
          <w:rFonts w:ascii="Source Sans Pro" w:hAnsi="Source Sans Pro"/>
          <w:sz w:val="18"/>
          <w:szCs w:val="18"/>
        </w:rPr>
      </w:pPr>
    </w:p>
    <w:p w14:paraId="6C73640B" w14:textId="77777777" w:rsidR="008F4305" w:rsidRDefault="008F4305" w:rsidP="008F4305">
      <w:pPr>
        <w:spacing w:after="0" w:line="240" w:lineRule="auto"/>
        <w:ind w:left="993" w:right="48"/>
        <w:jc w:val="center"/>
        <w:rPr>
          <w:rFonts w:ascii="Source Sans Pro" w:hAnsi="Source Sans Pro"/>
          <w:sz w:val="18"/>
          <w:szCs w:val="18"/>
        </w:rPr>
      </w:pPr>
    </w:p>
    <w:p w14:paraId="21D1F209" w14:textId="77777777" w:rsidR="008F4305" w:rsidRDefault="008F4305" w:rsidP="008F4305">
      <w:pPr>
        <w:spacing w:after="0" w:line="240" w:lineRule="auto"/>
        <w:ind w:left="993" w:right="48"/>
        <w:jc w:val="center"/>
        <w:rPr>
          <w:rFonts w:ascii="Source Sans Pro" w:hAnsi="Source Sans Pro"/>
          <w:sz w:val="18"/>
          <w:szCs w:val="18"/>
        </w:rPr>
      </w:pPr>
    </w:p>
    <w:p w14:paraId="0E3EF673" w14:textId="77777777" w:rsidR="008F4305" w:rsidRDefault="008F4305" w:rsidP="008F4305">
      <w:pPr>
        <w:spacing w:after="0" w:line="240" w:lineRule="auto"/>
        <w:ind w:left="993" w:right="48"/>
        <w:jc w:val="center"/>
        <w:rPr>
          <w:rFonts w:ascii="Source Sans Pro" w:hAnsi="Source Sans Pro"/>
          <w:sz w:val="18"/>
          <w:szCs w:val="18"/>
        </w:rPr>
      </w:pPr>
    </w:p>
    <w:p w14:paraId="20814F94" w14:textId="77777777" w:rsidR="008F4305" w:rsidRDefault="008F4305" w:rsidP="008F4305">
      <w:pPr>
        <w:spacing w:after="0" w:line="240" w:lineRule="auto"/>
        <w:ind w:left="993" w:right="48"/>
        <w:jc w:val="center"/>
        <w:rPr>
          <w:rFonts w:ascii="Source Sans Pro" w:hAnsi="Source Sans Pro"/>
          <w:sz w:val="18"/>
          <w:szCs w:val="18"/>
        </w:rPr>
      </w:pPr>
    </w:p>
    <w:p w14:paraId="1BD6A447" w14:textId="77777777" w:rsidR="008F4305" w:rsidRDefault="008F4305" w:rsidP="008F4305">
      <w:pPr>
        <w:spacing w:after="0" w:line="240" w:lineRule="auto"/>
        <w:ind w:left="993" w:right="48"/>
        <w:jc w:val="center"/>
        <w:rPr>
          <w:rFonts w:ascii="Source Sans Pro" w:hAnsi="Source Sans Pro"/>
          <w:sz w:val="18"/>
          <w:szCs w:val="18"/>
        </w:rPr>
      </w:pPr>
    </w:p>
    <w:p w14:paraId="14690486" w14:textId="77777777" w:rsidR="008F4305" w:rsidRDefault="008F4305" w:rsidP="008F4305">
      <w:pPr>
        <w:spacing w:after="0" w:line="240" w:lineRule="auto"/>
        <w:ind w:left="993" w:right="48"/>
        <w:jc w:val="center"/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>__________________________________</w:t>
      </w:r>
      <w:r>
        <w:rPr>
          <w:rFonts w:ascii="Source Sans Pro" w:hAnsi="Source Sans Pro"/>
          <w:sz w:val="18"/>
          <w:szCs w:val="18"/>
        </w:rPr>
        <w:tab/>
      </w:r>
      <w:r>
        <w:rPr>
          <w:rFonts w:ascii="Source Sans Pro" w:hAnsi="Source Sans Pro"/>
          <w:sz w:val="18"/>
          <w:szCs w:val="18"/>
        </w:rPr>
        <w:tab/>
        <w:t>__________________________________</w:t>
      </w:r>
    </w:p>
    <w:p w14:paraId="1BDF3C28" w14:textId="77777777" w:rsidR="008F4305" w:rsidRDefault="008F4305" w:rsidP="008F4305">
      <w:pPr>
        <w:spacing w:after="0" w:line="240" w:lineRule="auto"/>
        <w:ind w:left="993" w:right="48"/>
        <w:jc w:val="center"/>
        <w:rPr>
          <w:rFonts w:ascii="Source Sans Pro" w:hAnsi="Source Sans Pro"/>
          <w:sz w:val="18"/>
          <w:szCs w:val="18"/>
        </w:rPr>
      </w:pPr>
    </w:p>
    <w:p w14:paraId="5E139C34" w14:textId="77777777" w:rsidR="008F4305" w:rsidRDefault="008F4305" w:rsidP="008F4305">
      <w:pPr>
        <w:spacing w:after="0" w:line="240" w:lineRule="auto"/>
        <w:ind w:left="993" w:right="48"/>
        <w:jc w:val="center"/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 xml:space="preserve">      Secretaría Académica   </w:t>
      </w:r>
      <w:r>
        <w:rPr>
          <w:rFonts w:ascii="Source Sans Pro" w:hAnsi="Source Sans Pro"/>
          <w:sz w:val="18"/>
          <w:szCs w:val="18"/>
        </w:rPr>
        <w:tab/>
      </w:r>
      <w:r>
        <w:rPr>
          <w:rFonts w:ascii="Source Sans Pro" w:hAnsi="Source Sans Pro"/>
          <w:sz w:val="18"/>
          <w:szCs w:val="18"/>
        </w:rPr>
        <w:tab/>
        <w:t xml:space="preserve">              Coordinación Administrativa</w:t>
      </w:r>
    </w:p>
    <w:p w14:paraId="315C5048" w14:textId="77777777" w:rsidR="008F4305" w:rsidRDefault="008F4305" w:rsidP="008F4305">
      <w:pPr>
        <w:spacing w:after="0" w:line="240" w:lineRule="auto"/>
        <w:ind w:left="993" w:right="48"/>
        <w:jc w:val="center"/>
        <w:rPr>
          <w:rFonts w:ascii="Source Sans Pro" w:hAnsi="Source Sans Pro"/>
          <w:sz w:val="18"/>
          <w:szCs w:val="18"/>
        </w:rPr>
      </w:pPr>
    </w:p>
    <w:p w14:paraId="3D80A862" w14:textId="77777777" w:rsidR="008F4305" w:rsidRDefault="008F4305" w:rsidP="008F4305">
      <w:pPr>
        <w:spacing w:after="0" w:line="240" w:lineRule="auto"/>
        <w:ind w:left="993" w:right="48"/>
        <w:jc w:val="center"/>
        <w:rPr>
          <w:rFonts w:ascii="Source Sans Pro" w:hAnsi="Source Sans Pro"/>
          <w:sz w:val="18"/>
          <w:szCs w:val="18"/>
        </w:rPr>
      </w:pPr>
    </w:p>
    <w:p w14:paraId="0BC8835C" w14:textId="77777777" w:rsidR="008F4305" w:rsidRDefault="008F4305" w:rsidP="008F4305">
      <w:pPr>
        <w:spacing w:after="0" w:line="240" w:lineRule="auto"/>
        <w:ind w:left="993" w:right="48"/>
        <w:jc w:val="center"/>
        <w:rPr>
          <w:rFonts w:ascii="Source Sans Pro" w:hAnsi="Source Sans Pro"/>
          <w:sz w:val="18"/>
          <w:szCs w:val="18"/>
        </w:rPr>
      </w:pPr>
    </w:p>
    <w:p w14:paraId="2664060A" w14:textId="77777777" w:rsidR="008F4305" w:rsidRDefault="008F4305" w:rsidP="008F4305">
      <w:pPr>
        <w:spacing w:after="0" w:line="240" w:lineRule="auto"/>
        <w:ind w:left="993" w:right="48"/>
        <w:jc w:val="center"/>
        <w:rPr>
          <w:rFonts w:ascii="Source Sans Pro" w:hAnsi="Source Sans Pro"/>
          <w:sz w:val="18"/>
          <w:szCs w:val="18"/>
        </w:rPr>
      </w:pPr>
    </w:p>
    <w:p w14:paraId="66486826" w14:textId="77777777" w:rsidR="008F4305" w:rsidRDefault="008F4305" w:rsidP="008F4305">
      <w:pPr>
        <w:spacing w:after="0" w:line="240" w:lineRule="auto"/>
        <w:ind w:left="993" w:right="48"/>
        <w:jc w:val="center"/>
        <w:rPr>
          <w:rFonts w:ascii="Source Sans Pro" w:hAnsi="Source Sans Pro"/>
          <w:sz w:val="18"/>
          <w:szCs w:val="18"/>
        </w:rPr>
      </w:pPr>
    </w:p>
    <w:p w14:paraId="02D074B1" w14:textId="77777777" w:rsidR="008F4305" w:rsidRDefault="008F4305" w:rsidP="008F4305">
      <w:pPr>
        <w:spacing w:after="0" w:line="240" w:lineRule="auto"/>
        <w:ind w:left="993" w:right="48"/>
        <w:jc w:val="center"/>
        <w:rPr>
          <w:rFonts w:ascii="Source Sans Pro" w:hAnsi="Source Sans Pro"/>
          <w:sz w:val="18"/>
          <w:szCs w:val="18"/>
        </w:rPr>
      </w:pPr>
    </w:p>
    <w:p w14:paraId="12195995" w14:textId="77777777" w:rsidR="008F4305" w:rsidRDefault="008F4305" w:rsidP="008F4305">
      <w:pPr>
        <w:spacing w:after="0" w:line="240" w:lineRule="auto"/>
        <w:ind w:left="993" w:right="48"/>
        <w:jc w:val="center"/>
        <w:rPr>
          <w:rFonts w:ascii="Source Sans Pro" w:hAnsi="Source Sans Pro"/>
          <w:sz w:val="18"/>
          <w:szCs w:val="18"/>
        </w:rPr>
      </w:pPr>
    </w:p>
    <w:p w14:paraId="718E7435" w14:textId="77777777" w:rsidR="008F4305" w:rsidRDefault="008F4305" w:rsidP="008F4305">
      <w:pPr>
        <w:spacing w:after="0" w:line="240" w:lineRule="auto"/>
        <w:ind w:left="993" w:right="48"/>
        <w:jc w:val="center"/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>____________________________________________________________________________</w:t>
      </w:r>
    </w:p>
    <w:p w14:paraId="010D0640" w14:textId="77777777" w:rsidR="008F4305" w:rsidRPr="00521268" w:rsidRDefault="008F4305" w:rsidP="008F4305">
      <w:pPr>
        <w:spacing w:after="0" w:line="240" w:lineRule="auto"/>
        <w:ind w:left="993" w:right="48"/>
        <w:jc w:val="center"/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>Coordinación(es) de Colegio</w:t>
      </w:r>
    </w:p>
    <w:p w14:paraId="428DCAAE" w14:textId="77777777" w:rsidR="00644459" w:rsidRPr="00422062" w:rsidRDefault="00644459" w:rsidP="008F4305">
      <w:pPr>
        <w:tabs>
          <w:tab w:val="left" w:pos="426"/>
          <w:tab w:val="left" w:pos="709"/>
        </w:tabs>
        <w:ind w:left="993" w:right="-801"/>
        <w:rPr>
          <w:rFonts w:ascii="Source Sans Pro" w:hAnsi="Source Sans Pro"/>
        </w:rPr>
      </w:pPr>
    </w:p>
    <w:sectPr w:rsidR="00644459" w:rsidRPr="00422062" w:rsidSect="00422062">
      <w:headerReference w:type="default" r:id="rId7"/>
      <w:pgSz w:w="12240" w:h="15840"/>
      <w:pgMar w:top="2694" w:right="1701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255B3" w14:textId="77777777" w:rsidR="0030206B" w:rsidRDefault="0030206B" w:rsidP="00644459">
      <w:pPr>
        <w:spacing w:after="0" w:line="240" w:lineRule="auto"/>
      </w:pPr>
      <w:r>
        <w:separator/>
      </w:r>
    </w:p>
  </w:endnote>
  <w:endnote w:type="continuationSeparator" w:id="0">
    <w:p w14:paraId="36E87BCF" w14:textId="77777777" w:rsidR="0030206B" w:rsidRDefault="0030206B" w:rsidP="00644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ource Sans Pro Black">
    <w:charset w:val="00"/>
    <w:family w:val="swiss"/>
    <w:pitch w:val="variable"/>
    <w:sig w:usb0="600002F7" w:usb1="02000001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241D2" w14:textId="77777777" w:rsidR="0030206B" w:rsidRDefault="0030206B" w:rsidP="00644459">
      <w:pPr>
        <w:spacing w:after="0" w:line="240" w:lineRule="auto"/>
      </w:pPr>
      <w:r>
        <w:separator/>
      </w:r>
    </w:p>
  </w:footnote>
  <w:footnote w:type="continuationSeparator" w:id="0">
    <w:p w14:paraId="09C4FF71" w14:textId="77777777" w:rsidR="0030206B" w:rsidRDefault="0030206B" w:rsidP="00644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078E1" w14:textId="77777777" w:rsidR="00BE3339" w:rsidRDefault="00BE333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1741971" wp14:editId="2953EB44">
          <wp:simplePos x="0" y="0"/>
          <wp:positionH relativeFrom="page">
            <wp:posOffset>9136</wp:posOffset>
          </wp:positionH>
          <wp:positionV relativeFrom="page">
            <wp:posOffset>0</wp:posOffset>
          </wp:positionV>
          <wp:extent cx="7750277" cy="10026192"/>
          <wp:effectExtent l="0" t="0" r="3175" b="0"/>
          <wp:wrapNone/>
          <wp:docPr id="1949093489" name="Imagen 4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252013" name="Imagen 4" descr="Patrón de fond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277" cy="10026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305"/>
    <w:rsid w:val="00051ECF"/>
    <w:rsid w:val="00166111"/>
    <w:rsid w:val="001A0A12"/>
    <w:rsid w:val="001C21BD"/>
    <w:rsid w:val="0030206B"/>
    <w:rsid w:val="0037314F"/>
    <w:rsid w:val="00422062"/>
    <w:rsid w:val="00644459"/>
    <w:rsid w:val="007E0821"/>
    <w:rsid w:val="008F4305"/>
    <w:rsid w:val="00982F15"/>
    <w:rsid w:val="00B23251"/>
    <w:rsid w:val="00BE3339"/>
    <w:rsid w:val="00E0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758F0D"/>
  <w15:chartTrackingRefBased/>
  <w15:docId w15:val="{3A723D84-6B9B-448B-B785-C7312359B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30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E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E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E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E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E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E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E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E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E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E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E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1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1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EC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1E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ECF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1E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E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E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EC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4459"/>
    <w:pPr>
      <w:tabs>
        <w:tab w:val="center" w:pos="4419"/>
        <w:tab w:val="right" w:pos="8838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644459"/>
  </w:style>
  <w:style w:type="paragraph" w:styleId="Footer">
    <w:name w:val="footer"/>
    <w:basedOn w:val="Normal"/>
    <w:link w:val="FooterChar"/>
    <w:uiPriority w:val="99"/>
    <w:unhideWhenUsed/>
    <w:rsid w:val="00644459"/>
    <w:pPr>
      <w:tabs>
        <w:tab w:val="center" w:pos="4419"/>
        <w:tab w:val="right" w:pos="8838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44459"/>
  </w:style>
  <w:style w:type="paragraph" w:customStyle="1" w:styleId="Saludoycuerpodeltexto">
    <w:name w:val="Saludo y cuerpo del texto"/>
    <w:basedOn w:val="Normal"/>
    <w:link w:val="SaludoycuerpodeltextoCar"/>
    <w:qFormat/>
    <w:rsid w:val="008F4305"/>
    <w:pPr>
      <w:spacing w:after="0" w:line="276" w:lineRule="auto"/>
    </w:pPr>
    <w:rPr>
      <w:rFonts w:ascii="Source Sans Pro Light" w:eastAsia="Calibri" w:hAnsi="Source Sans Pro Light" w:cs="Times New Roman"/>
      <w:i/>
      <w:sz w:val="18"/>
      <w:szCs w:val="18"/>
    </w:rPr>
  </w:style>
  <w:style w:type="character" w:customStyle="1" w:styleId="SaludoycuerpodeltextoCar">
    <w:name w:val="Saludo y cuerpo del texto Car"/>
    <w:link w:val="Saludoycuerpodeltexto"/>
    <w:rsid w:val="008F4305"/>
    <w:rPr>
      <w:rFonts w:ascii="Source Sans Pro Light" w:eastAsia="Calibri" w:hAnsi="Source Sans Pro Light" w:cs="Times New Roman"/>
      <w:i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eacademica.arpa\Documents\Formatos\Hoja%20Membretada%20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67012-1ECE-4287-B7E4-79F9C6980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2.dotx</Template>
  <TotalTime>1</TotalTime>
  <Pages>1</Pages>
  <Words>193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Secreataria Academica ARPA</dc:creator>
  <cp:keywords/>
  <dc:description/>
  <cp:lastModifiedBy>HECTOR ADRIAN DIAZ - FURLONG</cp:lastModifiedBy>
  <cp:revision>1</cp:revision>
  <dcterms:created xsi:type="dcterms:W3CDTF">2026-06-25T20:40:00Z</dcterms:created>
  <dcterms:modified xsi:type="dcterms:W3CDTF">2026-06-25T20:42:00Z</dcterms:modified>
</cp:coreProperties>
</file>